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37"/>
        <w:gridCol w:w="4519"/>
        <w:gridCol w:w="720"/>
        <w:gridCol w:w="251"/>
        <w:gridCol w:w="4320"/>
      </w:tblGrid>
      <w:tr w:rsidR="00007663" w14:paraId="7F12ACBB" w14:textId="77777777" w:rsidTr="00D14093">
        <w:trPr>
          <w:trHeight w:hRule="exact" w:val="10800"/>
          <w:jc w:val="center"/>
        </w:trPr>
        <w:tc>
          <w:tcPr>
            <w:tcW w:w="3840" w:type="dxa"/>
          </w:tcPr>
          <w:p w14:paraId="6E0C5349" w14:textId="23836C35" w:rsidR="00D9690E" w:rsidRDefault="00D9690E" w:rsidP="00D9690E">
            <w:pPr>
              <w:pStyle w:val="Heading2"/>
              <w:jc w:val="center"/>
            </w:pPr>
            <w:r w:rsidRPr="00D9690E"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4D4436" w:themeColor="text2" w:themeTint="E6"/>
                <w:sz w:val="18"/>
              </w:rPr>
              <w:drawing>
                <wp:inline distT="0" distB="0" distL="0" distR="0" wp14:anchorId="4474F8D8" wp14:editId="23BCF148">
                  <wp:extent cx="1554957" cy="440690"/>
                  <wp:effectExtent l="0" t="0" r="762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7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622EC" w14:textId="77777777" w:rsidR="00AB606B" w:rsidRPr="00AB606B" w:rsidRDefault="00AB606B" w:rsidP="00AB606B">
            <w:pPr>
              <w:pStyle w:val="Heading2"/>
              <w:spacing w:before="0" w:after="0" w:line="276" w:lineRule="auto"/>
              <w:rPr>
                <w:b w:val="0"/>
                <w:bCs w:val="0"/>
                <w:sz w:val="18"/>
                <w:szCs w:val="18"/>
              </w:rPr>
            </w:pPr>
          </w:p>
          <w:p w14:paraId="5DE6D1A7" w14:textId="7D9D1471" w:rsidR="00007663" w:rsidRPr="00AB606B" w:rsidRDefault="00D9690E" w:rsidP="00D14093">
            <w:pPr>
              <w:pStyle w:val="Heading2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AB606B">
              <w:rPr>
                <w:b w:val="0"/>
                <w:bCs w:val="0"/>
                <w:sz w:val="24"/>
                <w:szCs w:val="24"/>
              </w:rPr>
              <w:t xml:space="preserve">The Greater Nashua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R</w:t>
            </w:r>
            <w:r w:rsidRPr="00AB606B">
              <w:rPr>
                <w:b w:val="0"/>
                <w:bCs w:val="0"/>
                <w:sz w:val="24"/>
                <w:szCs w:val="24"/>
              </w:rPr>
              <w:t xml:space="preserve">egional 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>Coordination Council (</w:t>
            </w:r>
            <w:r w:rsidRPr="00AB606B">
              <w:rPr>
                <w:b w:val="0"/>
                <w:bCs w:val="0"/>
                <w:sz w:val="24"/>
                <w:szCs w:val="24"/>
              </w:rPr>
              <w:t>RCC7) is one of eight regional councils serving under the State Coordinating Council for Community Transportation. Together these organizations are striving to develop a sustainable</w:t>
            </w:r>
            <w:r w:rsidR="008649A8" w:rsidRPr="00AB606B">
              <w:rPr>
                <w:b w:val="0"/>
                <w:bCs w:val="0"/>
                <w:sz w:val="24"/>
                <w:szCs w:val="24"/>
              </w:rPr>
              <w:t xml:space="preserve"> statewide system of coordinated community transportation providing improved local and interregional mobility and access to all.</w:t>
            </w:r>
          </w:p>
          <w:p w14:paraId="77E4EEBB" w14:textId="405D9F92" w:rsidR="00007663" w:rsidRDefault="007D2F7B" w:rsidP="007D2F7B">
            <w:pPr>
              <w:pStyle w:val="ListBullet"/>
              <w:jc w:val="center"/>
            </w:pPr>
            <w:r w:rsidRPr="007D2F7B">
              <w:rPr>
                <w:noProof/>
              </w:rPr>
              <w:drawing>
                <wp:inline distT="0" distB="0" distL="0" distR="0" wp14:anchorId="15E1CFA6" wp14:editId="4CD8ACBB">
                  <wp:extent cx="2333625" cy="3505200"/>
                  <wp:effectExtent l="0" t="0" r="9525" b="0"/>
                  <wp:docPr id="26" name="Picture 4" descr="nh_rcc_transportation_map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nh_rcc_transportation_map-page-00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35" cy="352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4A78428" w14:textId="77777777" w:rsidR="00007663" w:rsidRDefault="00007663"/>
        </w:tc>
        <w:tc>
          <w:tcPr>
            <w:tcW w:w="37" w:type="dxa"/>
          </w:tcPr>
          <w:p w14:paraId="4985AEB3" w14:textId="5BCDA148" w:rsidR="00007663" w:rsidRDefault="00007663"/>
        </w:tc>
        <w:tc>
          <w:tcPr>
            <w:tcW w:w="4519" w:type="dxa"/>
          </w:tcPr>
          <w:tbl>
            <w:tblPr>
              <w:tblStyle w:val="TableLayout"/>
              <w:tblW w:w="4680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301A71" w:rsidRPr="00301A71" w14:paraId="0D32F05C" w14:textId="77777777" w:rsidTr="00B71C96">
              <w:trPr>
                <w:trHeight w:hRule="exact" w:val="10800"/>
              </w:trPr>
              <w:tc>
                <w:tcPr>
                  <w:tcW w:w="5000" w:type="pct"/>
                </w:tcPr>
                <w:p w14:paraId="288BDD66" w14:textId="4FFC0527" w:rsidR="00007663" w:rsidRPr="00D14093" w:rsidRDefault="00760ED7">
                  <w:pPr>
                    <w:pStyle w:val="Heading1"/>
                    <w:rPr>
                      <w:color w:val="1F4865" w:themeColor="accent2" w:themeShade="BF"/>
                    </w:rPr>
                  </w:pPr>
                  <w:r w:rsidRPr="00D14093">
                    <w:rPr>
                      <w:color w:val="1F4865" w:themeColor="accent2" w:themeShade="BF"/>
                    </w:rPr>
                    <w:t>Mobility Management</w:t>
                  </w:r>
                </w:p>
                <w:p w14:paraId="33BF515C" w14:textId="248A707D" w:rsidR="00AB606B" w:rsidRDefault="00AB606B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The Mobility Management Program is an opportunity to promote a sustainable coordinated customer-centered community transportation that is accessible to all, including older adults, persons with disabilities, veterans, low-income individuals, and other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vulnerable populations.</w:t>
                  </w:r>
                </w:p>
                <w:p w14:paraId="6E0A3FC7" w14:textId="77777777" w:rsidR="00841CFF" w:rsidRPr="00301A71" w:rsidRDefault="00841CFF" w:rsidP="00AB606B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B1EE567" w14:textId="282E5865" w:rsidR="00B71C96" w:rsidRPr="00240518" w:rsidRDefault="00B71C96" w:rsidP="00301A71">
                  <w:pPr>
                    <w:spacing w:after="0" w:line="276" w:lineRule="auto"/>
                    <w:rPr>
                      <w:color w:val="1F4865" w:themeColor="accent2" w:themeShade="BF"/>
                      <w:sz w:val="20"/>
                    </w:rPr>
                  </w:pPr>
                  <w:r w:rsidRPr="00240518">
                    <w:rPr>
                      <w:b/>
                      <w:bCs/>
                      <w:color w:val="1F4865" w:themeColor="accent2" w:themeShade="BF"/>
                      <w:sz w:val="32"/>
                      <w:szCs w:val="32"/>
                    </w:rPr>
                    <w:t>Please Come Join Us:</w:t>
                  </w:r>
                  <w:r w:rsidRPr="00240518">
                    <w:rPr>
                      <w:rFonts w:ascii="Arial" w:hAnsi="Arial" w:cs="Arial"/>
                      <w:b/>
                      <w:bCs/>
                      <w:noProof/>
                      <w:color w:val="1F4865" w:themeColor="accent2" w:themeShade="BF"/>
                      <w:sz w:val="22"/>
                      <w:szCs w:val="22"/>
                    </w:rPr>
                    <w:t xml:space="preserve"> </w:t>
                  </w:r>
                </w:p>
                <w:p w14:paraId="0505DE0B" w14:textId="1501EB8B" w:rsidR="00B71C96" w:rsidRDefault="00E2021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  <w:r w:rsidRPr="000A38FC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2F064CFF" wp14:editId="5A549637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457450" cy="2411095"/>
                            <wp:effectExtent l="0" t="0" r="19050" b="27305"/>
                            <wp:wrapTight wrapText="bothSides">
                              <wp:wrapPolygon edited="0">
                                <wp:start x="0" y="0"/>
                                <wp:lineTo x="0" y="21674"/>
                                <wp:lineTo x="21600" y="21674"/>
                                <wp:lineTo x="21600" y="0"/>
                                <wp:lineTo x="0" y="0"/>
                              </wp:wrapPolygon>
                            </wp:wrapTight>
                            <wp:docPr id="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57450" cy="2411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7024B2B" w14:textId="797BE619" w:rsidR="00E71001" w:rsidRDefault="00DE0156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Meeting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s: the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4</w:t>
                                        </w:r>
                                        <w:r w:rsidRPr="00DE0156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Thursday of the month at 10AM with in-person and online options</w:t>
                                        </w:r>
                                        <w:r w:rsidR="003823C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</w:p>
                                      <w:p w14:paraId="3DF73832" w14:textId="522DB105" w:rsidR="00DE0156" w:rsidRDefault="00DE0156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At the Nashua Regional Planning </w:t>
                                        </w:r>
                                        <w:r w:rsidR="006415DE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Commission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office </w:t>
                                        </w:r>
                                      </w:p>
                                      <w:p w14:paraId="021100CA" w14:textId="6AFC97E6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30 Temple Street</w:t>
                                        </w:r>
                                        <w:r w:rsidR="00841CFF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 xml:space="preserve"> Suite </w:t>
                                        </w:r>
                                        <w:r w:rsidR="006F3EBD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310</w:t>
                                        </w:r>
                                      </w:p>
                                      <w:p w14:paraId="49DE0F5E" w14:textId="210D78D3" w:rsidR="006415DE" w:rsidRDefault="006415DE" w:rsidP="006415DE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  <w:t>Nashua, NH 03060</w:t>
                                        </w:r>
                                      </w:p>
                                      <w:p w14:paraId="2D3CF5F5" w14:textId="611F55A4" w:rsidR="006062A2" w:rsidRDefault="006062A2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0" w:history="1">
                                          <w:r w:rsidRPr="009E7FF9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  <w:t>www.nashuarpc.org</w:t>
                                          </w:r>
                                        </w:hyperlink>
                                      </w:p>
                                      <w:p w14:paraId="56495901" w14:textId="77777777" w:rsidR="006062A2" w:rsidRDefault="006062A2" w:rsidP="006062A2">
                                        <w:pPr>
                                          <w:spacing w:after="0" w:line="276" w:lineRule="auto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1CE0EBB4" w14:textId="257A96EC" w:rsidR="006F3EBD" w:rsidRPr="006415DE" w:rsidRDefault="006062A2" w:rsidP="00841CFF">
                                        <w:pPr>
                                          <w:spacing w:after="0" w:line="276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9E387D" wp14:editId="14E9D354">
                                              <wp:extent cx="1457325" cy="520473"/>
                                              <wp:effectExtent l="0" t="0" r="0" b="0"/>
                                              <wp:docPr id="89072044" name="Picture 8907204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69770" cy="52491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F064CF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4.5pt;margin-top:8.55pt;width:193.5pt;height:18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" fillcolor="white [3201]" strokecolor="#d8d8d8 [2732]" strokeweight=".5pt">
                            <v:textbox>
                              <w:txbxContent>
                                <w:p w14:paraId="07024B2B" w14:textId="797BE619" w:rsidR="00E71001" w:rsidRDefault="00DE015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Meeting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s: the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4</w:t>
                                  </w:r>
                                  <w:r w:rsidRPr="00DE015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Thursday of the month at 10AM with in-person and online options</w:t>
                                  </w:r>
                                  <w:r w:rsidR="003823C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3DF73832" w14:textId="522DB105" w:rsidR="00DE0156" w:rsidRDefault="00DE0156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At the Nashua Regional Planning </w:t>
                                  </w:r>
                                  <w:r w:rsidR="006415D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office </w:t>
                                  </w:r>
                                </w:p>
                                <w:p w14:paraId="021100CA" w14:textId="6AFC97E6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30 Temple Street</w:t>
                                  </w:r>
                                  <w:r w:rsidR="00841CF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Suite </w:t>
                                  </w:r>
                                  <w:r w:rsidR="006F3E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310</w:t>
                                  </w:r>
                                </w:p>
                                <w:p w14:paraId="49DE0F5E" w14:textId="210D78D3" w:rsidR="006415DE" w:rsidRDefault="006415DE" w:rsidP="006415DE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Nashua, NH 03060</w:t>
                                  </w:r>
                                </w:p>
                                <w:p w14:paraId="2D3CF5F5" w14:textId="611F55A4" w:rsidR="006062A2" w:rsidRDefault="006062A2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hyperlink r:id="rId12" w:history="1">
                                    <w:r w:rsidRPr="009E7FF9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www.nashuarpc.org</w:t>
                                    </w:r>
                                  </w:hyperlink>
                                </w:p>
                                <w:p w14:paraId="56495901" w14:textId="77777777" w:rsidR="006062A2" w:rsidRDefault="006062A2" w:rsidP="006062A2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CE0EBB4" w14:textId="257A96EC" w:rsidR="006F3EBD" w:rsidRPr="006415DE" w:rsidRDefault="006062A2" w:rsidP="00841CFF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E387D" wp14:editId="14E9D354">
                                        <wp:extent cx="1457325" cy="520473"/>
                                        <wp:effectExtent l="0" t="0" r="0" b="0"/>
                                        <wp:docPr id="89072044" name="Picture 890720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9770" cy="524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</w:p>
                <w:p w14:paraId="7796E770" w14:textId="7339B21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077206AF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2D6A7988" w14:textId="400D7A83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DE1A930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667A917F" w14:textId="132564EB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53CEFA7B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3A0A5F3E" w14:textId="2C51C88E" w:rsidR="00301A71" w:rsidRPr="00301A71" w:rsidRDefault="00301A71" w:rsidP="00301A71">
                  <w:pPr>
                    <w:spacing w:after="0" w:line="276" w:lineRule="auto"/>
                    <w:rPr>
                      <w:color w:val="auto"/>
                      <w:sz w:val="20"/>
                    </w:rPr>
                  </w:pPr>
                </w:p>
                <w:p w14:paraId="1CD751A2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0A2262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1F2F84B9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096C7F8A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82B86B1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6E78FDF5" w14:textId="77777777" w:rsidR="00B71C96" w:rsidRDefault="00B71C96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</w:p>
                <w:p w14:paraId="25141C93" w14:textId="75558FC2" w:rsidR="00301A71" w:rsidRPr="00301A71" w:rsidRDefault="00D77981" w:rsidP="00301A71">
                  <w:pPr>
                    <w:spacing w:after="0" w:line="276" w:lineRule="auto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2D7A2D0" wp14:editId="0A432483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2522220</wp:posOffset>
                            </wp:positionV>
                            <wp:extent cx="2343150" cy="868045"/>
                            <wp:effectExtent l="0" t="0" r="0" b="825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43150" cy="868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3068F2" w14:textId="7A63AE59" w:rsidR="00D77981" w:rsidRDefault="00D77981" w:rsidP="00D7798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53B1D08" w14:textId="77777777" w:rsidR="00DE0156" w:rsidRPr="00E71001" w:rsidRDefault="00DE0156" w:rsidP="00DE0156">
                                        <w:pPr>
                                          <w:rPr>
                                            <w:rFonts w:ascii="Verdana" w:hAnsi="Verdana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D7A2D0" id="Text Box 5" o:spid="_x0000_s1027" type="#_x0000_t202" style="position:absolute;margin-left:14.95pt;margin-top:198.6pt;width:184.5pt;height: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" fillcolor="window" stroked="f" strokeweight=".5pt">
                            <v:textbox>
                              <w:txbxContent>
                                <w:p w14:paraId="703068F2" w14:textId="7A63AE59" w:rsidR="00D77981" w:rsidRDefault="00D77981" w:rsidP="00D779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3B1D08" w14:textId="77777777" w:rsidR="00DE0156" w:rsidRPr="00E71001" w:rsidRDefault="00DE0156" w:rsidP="00DE0156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For more information</w:t>
                  </w:r>
                  <w:r w:rsidR="00301A71">
                    <w:rPr>
                      <w:color w:val="auto"/>
                      <w:sz w:val="24"/>
                      <w:szCs w:val="24"/>
                    </w:rPr>
                    <w:t xml:space="preserve"> or transportation assistance, please, </w:t>
                  </w:r>
                  <w:r w:rsidR="00301A71" w:rsidRPr="00301A71">
                    <w:rPr>
                      <w:color w:val="auto"/>
                      <w:sz w:val="24"/>
                      <w:szCs w:val="24"/>
                    </w:rPr>
                    <w:t>contact:</w:t>
                  </w:r>
                </w:p>
                <w:p w14:paraId="7D3659D9" w14:textId="3D2167A9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 M. Marceau</w:t>
                  </w:r>
                </w:p>
                <w:p w14:paraId="2921D47E" w14:textId="66B7B660" w:rsid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Regional 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Mobility Manager</w:t>
                  </w:r>
                </w:p>
                <w:p w14:paraId="307AD0D2" w14:textId="3C21EDCC" w:rsidR="00301A71" w:rsidRPr="00301A71" w:rsidRDefault="00301A71" w:rsidP="00301A71">
                  <w:pPr>
                    <w:pStyle w:val="BlockHeading"/>
                    <w:spacing w:before="0" w:after="0" w:line="276" w:lineRule="auto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RCC 7</w:t>
                  </w:r>
                </w:p>
                <w:p w14:paraId="18C0A6E8" w14:textId="13E6D0DD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(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>603</w:t>
                  </w:r>
                  <w:r>
                    <w:rPr>
                      <w:color w:val="auto"/>
                      <w:sz w:val="24"/>
                      <w:szCs w:val="24"/>
                    </w:rPr>
                    <w:t>)</w:t>
                  </w:r>
                  <w:r w:rsidRPr="00301A71">
                    <w:rPr>
                      <w:color w:val="auto"/>
                      <w:sz w:val="24"/>
                      <w:szCs w:val="24"/>
                    </w:rPr>
                    <w:t xml:space="preserve"> 417 6571</w:t>
                  </w:r>
                </w:p>
                <w:p w14:paraId="31CFC0AA" w14:textId="72797BBC" w:rsidR="00301A71" w:rsidRPr="00301A71" w:rsidRDefault="00301A71" w:rsidP="00301A71">
                  <w:pPr>
                    <w:pStyle w:val="BlockHeading"/>
                    <w:ind w:right="0"/>
                    <w:rPr>
                      <w:color w:val="auto"/>
                      <w:sz w:val="24"/>
                      <w:szCs w:val="24"/>
                    </w:rPr>
                  </w:pPr>
                  <w:r w:rsidRPr="00301A71">
                    <w:rPr>
                      <w:color w:val="auto"/>
                      <w:sz w:val="24"/>
                      <w:szCs w:val="24"/>
                    </w:rPr>
                    <w:t>donnam@nashuarpc.org</w:t>
                  </w:r>
                </w:p>
                <w:p w14:paraId="39B26E01" w14:textId="0853393C" w:rsidR="00AB606B" w:rsidRPr="00301A71" w:rsidRDefault="00AB606B">
                  <w:pPr>
                    <w:rPr>
                      <w:color w:val="auto"/>
                    </w:rPr>
                  </w:pPr>
                </w:p>
              </w:tc>
            </w:tr>
            <w:tr w:rsidR="00301A71" w:rsidRPr="00301A71" w14:paraId="01A3710C" w14:textId="77777777" w:rsidTr="00B71C9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423EE351" w14:textId="3B17ED56" w:rsidR="00007663" w:rsidRPr="00301A71" w:rsidRDefault="00007663">
                  <w:pPr>
                    <w:rPr>
                      <w:color w:val="auto"/>
                    </w:rPr>
                  </w:pPr>
                </w:p>
              </w:tc>
            </w:tr>
          </w:tbl>
          <w:p w14:paraId="76348BEF" w14:textId="77777777" w:rsidR="00007663" w:rsidRPr="00301A71" w:rsidRDefault="00007663">
            <w:pPr>
              <w:rPr>
                <w:color w:val="auto"/>
              </w:rPr>
            </w:pPr>
          </w:p>
        </w:tc>
        <w:tc>
          <w:tcPr>
            <w:tcW w:w="720" w:type="dxa"/>
          </w:tcPr>
          <w:p w14:paraId="58E940F7" w14:textId="073BB9DF" w:rsidR="00007663" w:rsidRDefault="00007663"/>
        </w:tc>
        <w:tc>
          <w:tcPr>
            <w:tcW w:w="251" w:type="dxa"/>
          </w:tcPr>
          <w:p w14:paraId="076E33C1" w14:textId="247F46EA" w:rsidR="00007663" w:rsidRDefault="00007663"/>
        </w:tc>
        <w:tc>
          <w:tcPr>
            <w:tcW w:w="432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320"/>
            </w:tblGrid>
            <w:tr w:rsidR="00007663" w14:paraId="0A009B79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9C4156F" w14:textId="78E4AE6C" w:rsidR="00007663" w:rsidRDefault="007D2F7B">
                  <w:r>
                    <w:rPr>
                      <w:noProof/>
                    </w:rPr>
                    <w:drawing>
                      <wp:inline distT="0" distB="0" distL="0" distR="0" wp14:anchorId="78046E33" wp14:editId="5D049C3A">
                        <wp:extent cx="2445385" cy="1174115"/>
                        <wp:effectExtent l="0" t="0" r="0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1174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FE4B66" w14:textId="77777777" w:rsidR="00007663" w:rsidRDefault="00007663"/>
                <w:p w14:paraId="4E320E04" w14:textId="01233615" w:rsidR="000A38FC" w:rsidRPr="000A38FC" w:rsidRDefault="000A38FC" w:rsidP="000A38FC">
                  <w:pPr>
                    <w:jc w:val="center"/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</w:pPr>
                  <w:r w:rsidRPr="000A38FC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>RCC</w:t>
                  </w:r>
                  <w:r w:rsidR="00456BB8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 xml:space="preserve">  </w:t>
                  </w:r>
                  <w:r w:rsidRPr="000A38FC">
                    <w:rPr>
                      <w:rFonts w:cs="Aharoni"/>
                      <w:b/>
                      <w:bCs/>
                      <w:color w:val="1F4865" w:themeColor="accent2" w:themeShade="BF"/>
                      <w:sz w:val="40"/>
                      <w:szCs w:val="40"/>
                    </w:rPr>
                    <w:t>7</w:t>
                  </w:r>
                </w:p>
                <w:p w14:paraId="3AACC88A" w14:textId="527091A5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Greater Nashua</w:t>
                  </w:r>
                </w:p>
                <w:p w14:paraId="1D728155" w14:textId="77777777" w:rsidR="000A38FC" w:rsidRPr="00232150" w:rsidRDefault="000A38FC" w:rsidP="000A38FC">
                  <w:pPr>
                    <w:jc w:val="center"/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Transportation</w:t>
                  </w:r>
                </w:p>
                <w:p w14:paraId="6276FE24" w14:textId="5AD0C3FA" w:rsidR="000A38FC" w:rsidRPr="000A38FC" w:rsidRDefault="000A38FC" w:rsidP="000A38FC">
                  <w:pPr>
                    <w:jc w:val="center"/>
                    <w:rPr>
                      <w:sz w:val="40"/>
                      <w:szCs w:val="40"/>
                    </w:rPr>
                  </w:pPr>
                  <w:r w:rsidRPr="00232150">
                    <w:rPr>
                      <w:rFonts w:ascii="Amasis MT Pro Black" w:hAnsi="Amasis MT Pro Black" w:cs="Aharoni"/>
                      <w:b/>
                      <w:bCs/>
                      <w:sz w:val="52"/>
                      <w:szCs w:val="52"/>
                    </w:rPr>
                    <w:t>Mobility Guide</w:t>
                  </w:r>
                </w:p>
              </w:tc>
            </w:tr>
          </w:tbl>
          <w:p w14:paraId="4A0BF329" w14:textId="1444AF7B" w:rsidR="006F3EBD" w:rsidRPr="000A38FC" w:rsidRDefault="00B71C96" w:rsidP="00B71C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57ABD4B4" wp14:editId="07F72D5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820420" cy="820420"/>
                  <wp:effectExtent l="0" t="0" r="0" b="0"/>
                  <wp:wrapNone/>
                  <wp:docPr id="13" name="Picture 1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C96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C72FC05" wp14:editId="722BB96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1009650</wp:posOffset>
                      </wp:positionV>
                      <wp:extent cx="2272665" cy="20383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2665" cy="203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9C06F" w14:textId="4BA9859C" w:rsidR="00B71C96" w:rsidRPr="00B71C96" w:rsidRDefault="00B71C96" w:rsidP="00B71C96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71C96"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      </w:r>
                                </w:p>
                                <w:p w14:paraId="32D34BFA" w14:textId="56AD2677" w:rsidR="00B71C96" w:rsidRDefault="00B71C9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FC05" id="Text Box 2" o:spid="_x0000_s1028" type="#_x0000_t202" style="position:absolute;left:0;text-align:left;margin-left:18.7pt;margin-top:79.5pt;width:178.95pt;height:1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zMEwIAAP4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" stroked="f">
                      <v:textbox>
                        <w:txbxContent>
                          <w:p w14:paraId="08A9C06F" w14:textId="4BA9859C" w:rsidR="00B71C96" w:rsidRPr="00B71C96" w:rsidRDefault="00B71C96" w:rsidP="00B71C9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1C9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Leveraging the efforts and resources of many different organizations and individuals to work collaboratively on coordinated strategies to improve transportation services for all residents in need of assistance.</w:t>
                            </w:r>
                          </w:p>
                          <w:p w14:paraId="32D34BFA" w14:textId="56AD2677" w:rsidR="00B71C96" w:rsidRDefault="00B71C9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A876A9" w14:textId="1C5AE09A" w:rsidR="006F3EBD" w:rsidRDefault="006F3EBD"/>
          <w:p w14:paraId="08145E65" w14:textId="66E2BCC4" w:rsidR="006F3EBD" w:rsidRDefault="006F3EBD"/>
          <w:p w14:paraId="1B7FB677" w14:textId="77777777" w:rsidR="006F3EBD" w:rsidRDefault="006F3EBD"/>
          <w:p w14:paraId="5CB22AD9" w14:textId="77777777" w:rsidR="006F3EBD" w:rsidRDefault="006F3EBD"/>
          <w:p w14:paraId="7899998F" w14:textId="77777777" w:rsidR="006F3EBD" w:rsidRDefault="006F3EBD"/>
          <w:p w14:paraId="336658F4" w14:textId="77777777" w:rsidR="006F3EBD" w:rsidRDefault="006F3EBD"/>
          <w:p w14:paraId="323A3BBE" w14:textId="5071DCFB" w:rsidR="006F3EBD" w:rsidRDefault="006F3EBD" w:rsidP="006F3EBD">
            <w:pPr>
              <w:jc w:val="center"/>
            </w:pPr>
          </w:p>
        </w:tc>
      </w:tr>
    </w:tbl>
    <w:p w14:paraId="0A79716E" w14:textId="7370BBD6" w:rsidR="00007663" w:rsidRDefault="00007663">
      <w:pPr>
        <w:pStyle w:val="NoSpacing"/>
      </w:pPr>
    </w:p>
    <w:tbl>
      <w:tblPr>
        <w:tblStyle w:val="TableLayout"/>
        <w:tblW w:w="1458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020"/>
        <w:gridCol w:w="713"/>
        <w:gridCol w:w="307"/>
        <w:gridCol w:w="4249"/>
        <w:gridCol w:w="701"/>
        <w:gridCol w:w="39"/>
        <w:gridCol w:w="4551"/>
      </w:tblGrid>
      <w:tr w:rsidR="00007663" w14:paraId="62C7C349" w14:textId="77777777" w:rsidTr="00A97696">
        <w:trPr>
          <w:trHeight w:hRule="exact" w:val="10800"/>
          <w:jc w:val="center"/>
        </w:trPr>
        <w:tc>
          <w:tcPr>
            <w:tcW w:w="4020" w:type="dxa"/>
          </w:tcPr>
          <w:p w14:paraId="70014739" w14:textId="6E45E46E" w:rsidR="00007663" w:rsidRDefault="002D11C6" w:rsidP="00E61A9C">
            <w:pPr>
              <w:spacing w:after="320" w:line="240" w:lineRule="auto"/>
            </w:pPr>
            <w:r w:rsidRPr="002D11C6">
              <w:rPr>
                <w:noProof/>
              </w:rPr>
              <w:lastRenderedPageBreak/>
              <w:drawing>
                <wp:inline distT="0" distB="0" distL="0" distR="0" wp14:anchorId="0A595018" wp14:editId="11B03EC0">
                  <wp:extent cx="2228644" cy="1485762"/>
                  <wp:effectExtent l="133350" t="76200" r="76835" b="133985"/>
                  <wp:docPr id="4098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6221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44" cy="14857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18A3554" w14:textId="626A9B99" w:rsidR="00E61A9C" w:rsidRPr="00240518" w:rsidRDefault="00760ED7" w:rsidP="00E61A9C">
            <w:pPr>
              <w:pStyle w:val="Heading1"/>
              <w:spacing w:before="0"/>
              <w:rPr>
                <w:color w:val="00B050"/>
                <w:sz w:val="30"/>
                <w:szCs w:val="30"/>
              </w:rPr>
            </w:pPr>
            <w:r w:rsidRPr="00240518">
              <w:rPr>
                <w:color w:val="00B050"/>
                <w:sz w:val="30"/>
                <w:szCs w:val="30"/>
              </w:rPr>
              <w:t>Bus Service</w:t>
            </w:r>
          </w:p>
          <w:p w14:paraId="2EE03A03" w14:textId="77777777" w:rsidR="00E61A9C" w:rsidRPr="00D86090" w:rsidRDefault="00E61A9C" w:rsidP="00E61A9C">
            <w:pPr>
              <w:spacing w:after="0" w:line="240" w:lineRule="auto"/>
              <w:rPr>
                <w:sz w:val="10"/>
                <w:szCs w:val="10"/>
              </w:rPr>
            </w:pPr>
          </w:p>
          <w:p w14:paraId="3F7816EF" w14:textId="6C2054F2" w:rsidR="00760ED7" w:rsidRPr="00D86090" w:rsidRDefault="00760ED7" w:rsidP="00E61A9C">
            <w:pPr>
              <w:pStyle w:val="Heading1"/>
              <w:spacing w:before="0"/>
              <w:rPr>
                <w:color w:val="auto"/>
                <w:sz w:val="24"/>
                <w:szCs w:val="24"/>
              </w:rPr>
            </w:pPr>
            <w:r w:rsidRPr="00D86090">
              <w:rPr>
                <w:color w:val="auto"/>
                <w:sz w:val="24"/>
                <w:szCs w:val="24"/>
              </w:rPr>
              <w:t>Nashua Transit Service</w:t>
            </w:r>
          </w:p>
          <w:p w14:paraId="7D14A98F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 Riverside Street</w:t>
            </w:r>
          </w:p>
          <w:p w14:paraId="1CB9D1E1" w14:textId="77777777" w:rsidR="00760ED7" w:rsidRPr="005E0007" w:rsidRDefault="00760ED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Nashua, NH 03062</w:t>
            </w:r>
          </w:p>
          <w:p w14:paraId="1FB57331" w14:textId="12746894" w:rsidR="00760ED7" w:rsidRPr="005E0007" w:rsidRDefault="005E0007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880 0100</w:t>
            </w:r>
          </w:p>
          <w:p w14:paraId="0F10D919" w14:textId="0997BAEB" w:rsidR="00760ED7" w:rsidRPr="002C4280" w:rsidRDefault="002D11C6" w:rsidP="00E61A9C">
            <w:pPr>
              <w:spacing w:before="10"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7" w:history="1">
              <w:r w:rsidRPr="002C4280">
                <w:rPr>
                  <w:rStyle w:val="Hyperlink"/>
                  <w:b/>
                  <w:bCs/>
                  <w:sz w:val="24"/>
                  <w:szCs w:val="24"/>
                </w:rPr>
                <w:t>www.RideBigBlue.com</w:t>
              </w:r>
            </w:hyperlink>
          </w:p>
          <w:p w14:paraId="167F283E" w14:textId="538D90F5" w:rsidR="002D11C6" w:rsidRPr="00D86090" w:rsidRDefault="002D11C6" w:rsidP="002D11C6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Nashua, Merrimack, </w:t>
            </w:r>
            <w:r w:rsidR="00D86090" w:rsidRPr="00D86090">
              <w:rPr>
                <w:color w:val="auto"/>
                <w:sz w:val="24"/>
                <w:szCs w:val="24"/>
              </w:rPr>
              <w:t xml:space="preserve">and </w:t>
            </w:r>
            <w:r w:rsidRPr="00D86090">
              <w:rPr>
                <w:color w:val="auto"/>
                <w:sz w:val="24"/>
                <w:szCs w:val="24"/>
              </w:rPr>
              <w:t>Hudson</w:t>
            </w:r>
          </w:p>
          <w:p w14:paraId="071EE6A7" w14:textId="77777777" w:rsidR="002D11C6" w:rsidRPr="005E0007" w:rsidRDefault="002D11C6" w:rsidP="00E61A9C">
            <w:pPr>
              <w:spacing w:before="10" w:after="10" w:line="240" w:lineRule="auto"/>
              <w:rPr>
                <w:color w:val="auto"/>
                <w:sz w:val="24"/>
                <w:szCs w:val="24"/>
              </w:rPr>
            </w:pPr>
          </w:p>
          <w:p w14:paraId="480AA2A0" w14:textId="5B0DAB7D" w:rsidR="00E61A9C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Souhegan Valley </w:t>
            </w:r>
            <w:r w:rsidR="005E0007">
              <w:rPr>
                <w:b/>
                <w:bCs/>
                <w:color w:val="auto"/>
                <w:sz w:val="24"/>
                <w:szCs w:val="24"/>
              </w:rPr>
              <w:t>Rides</w:t>
            </w:r>
          </w:p>
          <w:p w14:paraId="166E5171" w14:textId="2CB3959B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P.O. Box </w:t>
            </w:r>
            <w:r w:rsidR="00490463">
              <w:rPr>
                <w:color w:val="auto"/>
                <w:sz w:val="24"/>
                <w:szCs w:val="24"/>
              </w:rPr>
              <w:t>612</w:t>
            </w:r>
          </w:p>
          <w:p w14:paraId="21371A3E" w14:textId="03EC087A" w:rsidR="00760ED7" w:rsidRPr="005E0007" w:rsidRDefault="00490463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Wilton</w:t>
            </w:r>
            <w:r w:rsidR="00760ED7" w:rsidRPr="005E0007">
              <w:rPr>
                <w:color w:val="auto"/>
                <w:sz w:val="24"/>
                <w:szCs w:val="24"/>
              </w:rPr>
              <w:t>, NH  030</w:t>
            </w:r>
            <w:r>
              <w:rPr>
                <w:color w:val="auto"/>
                <w:sz w:val="24"/>
                <w:szCs w:val="24"/>
              </w:rPr>
              <w:t>86</w:t>
            </w:r>
          </w:p>
          <w:p w14:paraId="59F68D38" w14:textId="79168135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Information: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760ED7" w:rsidRPr="005E0007">
              <w:rPr>
                <w:color w:val="auto"/>
                <w:sz w:val="24"/>
                <w:szCs w:val="24"/>
              </w:rPr>
              <w:t xml:space="preserve"> 860 1202</w:t>
            </w:r>
          </w:p>
          <w:p w14:paraId="62948F3C" w14:textId="6C8EB218" w:rsidR="00760ED7" w:rsidRPr="005E0007" w:rsidRDefault="00E61A9C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Scheduling: </w:t>
            </w:r>
            <w:r w:rsidR="005E0007" w:rsidRPr="005E0007">
              <w:rPr>
                <w:color w:val="auto"/>
                <w:sz w:val="24"/>
                <w:szCs w:val="24"/>
              </w:rPr>
              <w:t>(603)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  <w:r w:rsidR="00760ED7" w:rsidRPr="005E0007">
              <w:rPr>
                <w:color w:val="auto"/>
                <w:sz w:val="24"/>
                <w:szCs w:val="24"/>
              </w:rPr>
              <w:t>880 0100 x 2</w:t>
            </w:r>
          </w:p>
          <w:p w14:paraId="7847CE3B" w14:textId="6925C83F" w:rsidR="00760ED7" w:rsidRPr="002C4280" w:rsidRDefault="00D86090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hyperlink r:id="rId18" w:history="1">
              <w:r w:rsidRPr="002C4280">
                <w:rPr>
                  <w:rStyle w:val="Hyperlink"/>
                  <w:b/>
                  <w:bCs/>
                  <w:sz w:val="24"/>
                  <w:szCs w:val="24"/>
                </w:rPr>
                <w:t>www.SouheganValleyRides.org</w:t>
              </w:r>
            </w:hyperlink>
          </w:p>
          <w:p w14:paraId="78FEF239" w14:textId="3995B213" w:rsidR="00D86090" w:rsidRPr="00D86090" w:rsidRDefault="00D86090" w:rsidP="00D8609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D86090">
              <w:rPr>
                <w:color w:val="auto"/>
                <w:sz w:val="24"/>
                <w:szCs w:val="24"/>
              </w:rPr>
              <w:t xml:space="preserve">  Amherst, Brookline, Hollis, Milford, Mont Vernon, and Wilton</w:t>
            </w:r>
          </w:p>
          <w:p w14:paraId="75BF9AAD" w14:textId="743E2C78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</w:p>
          <w:p w14:paraId="4E287F3C" w14:textId="77777777" w:rsidR="00760ED7" w:rsidRPr="005E0007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Manchester Transit Authority</w:t>
            </w:r>
          </w:p>
          <w:p w14:paraId="0E8B7F62" w14:textId="77777777" w:rsid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110 Elm Street</w:t>
            </w:r>
            <w:r w:rsid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36BD97AB" w14:textId="40D034EF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03101</w:t>
            </w:r>
          </w:p>
          <w:p w14:paraId="2270568A" w14:textId="70AA12D4" w:rsidR="00760ED7" w:rsidRPr="005E0007" w:rsidRDefault="005E000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(603) </w:t>
            </w:r>
            <w:r w:rsidR="00760ED7" w:rsidRPr="005E0007">
              <w:rPr>
                <w:color w:val="auto"/>
                <w:sz w:val="24"/>
                <w:szCs w:val="24"/>
              </w:rPr>
              <w:t>623 8801</w:t>
            </w:r>
          </w:p>
          <w:p w14:paraId="4AB4A753" w14:textId="09C62253" w:rsidR="00760ED7" w:rsidRPr="005E0007" w:rsidRDefault="00760ED7" w:rsidP="00E61A9C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(Nashua </w:t>
            </w:r>
            <w:r w:rsidR="00C721E7">
              <w:rPr>
                <w:color w:val="auto"/>
                <w:sz w:val="24"/>
                <w:szCs w:val="24"/>
              </w:rPr>
              <w:t>Transit Center to Manchester, the airport and NH connections.</w:t>
            </w:r>
            <w:r w:rsidRPr="005E0007">
              <w:rPr>
                <w:color w:val="auto"/>
                <w:sz w:val="24"/>
                <w:szCs w:val="24"/>
              </w:rPr>
              <w:t>)</w:t>
            </w:r>
          </w:p>
          <w:p w14:paraId="0F840807" w14:textId="18A27BD1" w:rsidR="00760ED7" w:rsidRPr="002C4280" w:rsidRDefault="00760ED7" w:rsidP="00E61A9C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 xml:space="preserve">Schedule Info: </w:t>
            </w:r>
            <w:hyperlink r:id="rId19" w:history="1">
              <w:r w:rsidRPr="002C4280">
                <w:rPr>
                  <w:rStyle w:val="Hyperlink"/>
                  <w:b/>
                  <w:bCs/>
                  <w:color w:val="auto"/>
                  <w:sz w:val="24"/>
                  <w:szCs w:val="24"/>
                </w:rPr>
                <w:t>www.mtabus.org</w:t>
              </w:r>
            </w:hyperlink>
            <w:r w:rsidRPr="002C4280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14:paraId="6DB08EFF" w14:textId="49095D38" w:rsidR="00007663" w:rsidRDefault="00007663" w:rsidP="00E61A9C">
            <w:pPr>
              <w:spacing w:line="240" w:lineRule="auto"/>
            </w:pPr>
          </w:p>
        </w:tc>
        <w:tc>
          <w:tcPr>
            <w:tcW w:w="713" w:type="dxa"/>
          </w:tcPr>
          <w:p w14:paraId="296AB563" w14:textId="677DE3F3" w:rsidR="00007663" w:rsidRDefault="00007663"/>
        </w:tc>
        <w:tc>
          <w:tcPr>
            <w:tcW w:w="307" w:type="dxa"/>
          </w:tcPr>
          <w:p w14:paraId="7DBD6E67" w14:textId="77777777" w:rsidR="00007663" w:rsidRDefault="00007663"/>
        </w:tc>
        <w:tc>
          <w:tcPr>
            <w:tcW w:w="4249" w:type="dxa"/>
          </w:tcPr>
          <w:p w14:paraId="75F0B001" w14:textId="77777777" w:rsidR="00D86090" w:rsidRPr="005E0007" w:rsidRDefault="00D86090" w:rsidP="00D86090">
            <w:pPr>
              <w:spacing w:after="1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Boston Express Bus</w:t>
            </w:r>
          </w:p>
          <w:p w14:paraId="2D9D0722" w14:textId="77777777" w:rsidR="00D86090" w:rsidRPr="005E0007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Exit 8</w:t>
            </w:r>
            <w:r>
              <w:rPr>
                <w:color w:val="auto"/>
                <w:sz w:val="24"/>
                <w:szCs w:val="24"/>
              </w:rPr>
              <w:t xml:space="preserve"> – Rte.3 </w:t>
            </w:r>
            <w:r w:rsidRPr="005E0007">
              <w:rPr>
                <w:color w:val="auto"/>
                <w:sz w:val="24"/>
                <w:szCs w:val="24"/>
              </w:rPr>
              <w:t>Nashua, NH</w:t>
            </w:r>
          </w:p>
          <w:p w14:paraId="72271443" w14:textId="2EDE7A14" w:rsidR="00D86090" w:rsidRDefault="00D86090" w:rsidP="00D86090">
            <w:pPr>
              <w:spacing w:after="1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(603) 845 1999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hyperlink r:id="rId20" w:history="1">
              <w:r w:rsidRPr="005E0007">
                <w:rPr>
                  <w:rStyle w:val="Hyperlink"/>
                  <w:color w:val="auto"/>
                  <w:sz w:val="24"/>
                  <w:szCs w:val="24"/>
                </w:rPr>
                <w:t>www.bostonexpressbus.com</w:t>
              </w:r>
            </w:hyperlink>
            <w:r w:rsidRPr="005E0007">
              <w:rPr>
                <w:color w:val="auto"/>
                <w:sz w:val="24"/>
                <w:szCs w:val="24"/>
              </w:rPr>
              <w:t xml:space="preserve"> </w:t>
            </w:r>
          </w:p>
          <w:p w14:paraId="4B7AA1F3" w14:textId="30BD33B5" w:rsidR="00760ED7" w:rsidRPr="00240518" w:rsidRDefault="005D23A8" w:rsidP="00D86090">
            <w:pPr>
              <w:pStyle w:val="Heading1"/>
              <w:rPr>
                <w:color w:val="00B050"/>
                <w:sz w:val="30"/>
                <w:szCs w:val="30"/>
              </w:rPr>
            </w:pPr>
            <w:r w:rsidRPr="005D23A8">
              <w:rPr>
                <w:noProof/>
              </w:rPr>
              <w:drawing>
                <wp:inline distT="0" distB="0" distL="0" distR="0" wp14:anchorId="65757846" wp14:editId="6694073E">
                  <wp:extent cx="1816912" cy="1411937"/>
                  <wp:effectExtent l="133350" t="76200" r="88265" b="131445"/>
                  <wp:docPr id="8" name="Picture 7" descr="Gene Madigan 2013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Gene Madigan 2013 c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2" cy="1416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60ED7" w:rsidRPr="00240518">
              <w:rPr>
                <w:color w:val="00B050"/>
                <w:sz w:val="30"/>
                <w:szCs w:val="30"/>
              </w:rPr>
              <w:t>Volunteer Driver Programs</w:t>
            </w:r>
          </w:p>
          <w:p w14:paraId="19076356" w14:textId="77777777" w:rsidR="00760ED7" w:rsidRPr="00240518" w:rsidRDefault="00760ED7" w:rsidP="006B5DFB">
            <w:pPr>
              <w:spacing w:after="10"/>
              <w:rPr>
                <w:b/>
                <w:bCs/>
                <w:color w:val="00B050"/>
                <w:sz w:val="10"/>
                <w:szCs w:val="10"/>
              </w:rPr>
            </w:pPr>
          </w:p>
          <w:p w14:paraId="60DC8478" w14:textId="1918C188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 xml:space="preserve">The Caregivers </w:t>
            </w:r>
            <w:r w:rsidR="0093378D">
              <w:rPr>
                <w:b/>
                <w:bCs/>
                <w:color w:val="auto"/>
                <w:sz w:val="24"/>
                <w:szCs w:val="24"/>
              </w:rPr>
              <w:t>~ Caring Rides</w:t>
            </w:r>
          </w:p>
          <w:p w14:paraId="06D2D62D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700 East Industrial Park Drive</w:t>
            </w:r>
          </w:p>
          <w:p w14:paraId="616F2302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Manchester, NH  03109</w:t>
            </w:r>
          </w:p>
          <w:p w14:paraId="36FF3904" w14:textId="1BA9D9BE" w:rsidR="00D86090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622 4948</w:t>
            </w:r>
          </w:p>
          <w:p w14:paraId="10D4253E" w14:textId="5B6813A2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</w:t>
            </w:r>
            <w:r w:rsidRPr="005D23A8">
              <w:rPr>
                <w:color w:val="auto"/>
                <w:sz w:val="24"/>
                <w:szCs w:val="24"/>
              </w:rPr>
              <w:t xml:space="preserve">:  </w:t>
            </w:r>
            <w:r w:rsidR="00CF7CBD">
              <w:rPr>
                <w:color w:val="auto"/>
                <w:sz w:val="24"/>
                <w:szCs w:val="24"/>
              </w:rPr>
              <w:t xml:space="preserve">Greater Manchester area &amp; </w:t>
            </w:r>
            <w:r w:rsidRPr="005D23A8">
              <w:rPr>
                <w:color w:val="auto"/>
                <w:sz w:val="24"/>
                <w:szCs w:val="24"/>
              </w:rPr>
              <w:t>Amherst</w:t>
            </w:r>
            <w:r w:rsidR="0093378D">
              <w:rPr>
                <w:color w:val="auto"/>
                <w:sz w:val="24"/>
                <w:szCs w:val="24"/>
              </w:rPr>
              <w:t xml:space="preserve">, Hollis, </w:t>
            </w:r>
            <w:r w:rsidR="0093378D" w:rsidRPr="005D23A8">
              <w:rPr>
                <w:color w:val="auto"/>
                <w:sz w:val="24"/>
                <w:szCs w:val="24"/>
              </w:rPr>
              <w:t>Hudson, Litchfield, Merrimack, Milford,</w:t>
            </w:r>
            <w:r w:rsidR="0093378D">
              <w:rPr>
                <w:color w:val="auto"/>
                <w:sz w:val="24"/>
                <w:szCs w:val="24"/>
              </w:rPr>
              <w:t xml:space="preserve"> and Nashua</w:t>
            </w:r>
          </w:p>
          <w:p w14:paraId="35A57033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</w:p>
          <w:p w14:paraId="26CE229B" w14:textId="77777777" w:rsidR="00760ED7" w:rsidRPr="005E0007" w:rsidRDefault="00760ED7" w:rsidP="00E61A9C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CTVC – Community Volunteer Transportation Company</w:t>
            </w:r>
          </w:p>
          <w:p w14:paraId="4D125220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375 Jaffrey Road, Suite 3</w:t>
            </w:r>
          </w:p>
          <w:p w14:paraId="52E569D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Peterborough, NH  03458</w:t>
            </w:r>
          </w:p>
          <w:p w14:paraId="461A639A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(877) 428 2882</w:t>
            </w:r>
          </w:p>
          <w:p w14:paraId="7D6BE681" w14:textId="77777777" w:rsidR="00760ED7" w:rsidRPr="005D23A8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Mason</w:t>
            </w:r>
          </w:p>
          <w:p w14:paraId="2F76E1B8" w14:textId="77777777" w:rsidR="00760ED7" w:rsidRPr="005E0007" w:rsidRDefault="00760ED7" w:rsidP="00E61A9C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  <w:p w14:paraId="7EBE173F" w14:textId="77777777" w:rsidR="00760ED7" w:rsidRPr="005E0007" w:rsidRDefault="00760ED7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 w:rsidRPr="005E0007">
              <w:rPr>
                <w:b/>
                <w:bCs/>
                <w:color w:val="auto"/>
                <w:sz w:val="24"/>
                <w:szCs w:val="24"/>
              </w:rPr>
              <w:t>Greater Salem Caregivers</w:t>
            </w:r>
          </w:p>
          <w:p w14:paraId="5D8ED00F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44 Millville Street</w:t>
            </w:r>
          </w:p>
          <w:p w14:paraId="4AD0B92C" w14:textId="77777777" w:rsidR="00760ED7" w:rsidRPr="005E0007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Salem, NH 03079</w:t>
            </w:r>
          </w:p>
          <w:p w14:paraId="721F6D6D" w14:textId="77777777" w:rsid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E0007">
              <w:rPr>
                <w:color w:val="auto"/>
                <w:sz w:val="24"/>
                <w:szCs w:val="24"/>
              </w:rPr>
              <w:t>Call: (603) 898 2850</w:t>
            </w:r>
            <w:r w:rsidR="005D23A8">
              <w:rPr>
                <w:color w:val="auto"/>
                <w:sz w:val="24"/>
                <w:szCs w:val="24"/>
              </w:rPr>
              <w:t xml:space="preserve"> </w:t>
            </w:r>
          </w:p>
          <w:p w14:paraId="332ACACC" w14:textId="6AD114FF" w:rsidR="00760ED7" w:rsidRPr="005D23A8" w:rsidRDefault="00760ED7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D14093">
              <w:rPr>
                <w:b/>
                <w:bCs/>
                <w:color w:val="auto"/>
                <w:sz w:val="24"/>
                <w:szCs w:val="24"/>
              </w:rPr>
              <w:t>Serving:</w:t>
            </w:r>
            <w:r w:rsidRPr="005D23A8">
              <w:rPr>
                <w:color w:val="auto"/>
                <w:sz w:val="24"/>
                <w:szCs w:val="24"/>
              </w:rPr>
              <w:t xml:space="preserve"> Pelham</w:t>
            </w:r>
          </w:p>
          <w:p w14:paraId="48707176" w14:textId="77777777" w:rsidR="00D86090" w:rsidRPr="005E0007" w:rsidRDefault="00D86090" w:rsidP="005D23A8">
            <w:pPr>
              <w:spacing w:after="0" w:line="240" w:lineRule="auto"/>
              <w:rPr>
                <w:b/>
                <w:bCs/>
                <w:color w:val="00B0F0"/>
                <w:sz w:val="24"/>
                <w:szCs w:val="24"/>
              </w:rPr>
            </w:pPr>
          </w:p>
          <w:p w14:paraId="379360E0" w14:textId="62B4F21D" w:rsidR="00007663" w:rsidRDefault="00007663" w:rsidP="00D86090">
            <w:pPr>
              <w:jc w:val="center"/>
            </w:pPr>
          </w:p>
        </w:tc>
        <w:tc>
          <w:tcPr>
            <w:tcW w:w="701" w:type="dxa"/>
          </w:tcPr>
          <w:p w14:paraId="2BF84931" w14:textId="77777777" w:rsidR="00007663" w:rsidRDefault="00007663"/>
        </w:tc>
        <w:tc>
          <w:tcPr>
            <w:tcW w:w="39" w:type="dxa"/>
          </w:tcPr>
          <w:p w14:paraId="6F1CB224" w14:textId="77777777" w:rsidR="00007663" w:rsidRDefault="00007663"/>
        </w:tc>
        <w:tc>
          <w:tcPr>
            <w:tcW w:w="4551" w:type="dxa"/>
          </w:tcPr>
          <w:p w14:paraId="3AEB0B03" w14:textId="409ECF44" w:rsidR="00007663" w:rsidRDefault="002D11C6">
            <w:r w:rsidRPr="002D11C6">
              <w:rPr>
                <w:noProof/>
              </w:rPr>
              <w:drawing>
                <wp:inline distT="0" distB="0" distL="0" distR="0" wp14:anchorId="27823C0C" wp14:editId="126417AB">
                  <wp:extent cx="2267244" cy="1333500"/>
                  <wp:effectExtent l="133350" t="76200" r="76200" b="133350"/>
                  <wp:docPr id="4100" name="Picture 4" descr="//img1.wsimg.com/isteam/ip/4b69cb30-3177-4bcd-aa54-5c00a2486552/c7294dd2-8bbc-4676-9035-2512261744cd.JPG/:/rs=w:1300,h: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//img1.wsimg.com/isteam/ip/4b69cb30-3177-4bcd-aa54-5c00a2486552/c7294dd2-8bbc-4676-9035-2512261744cd.JPG/:/rs=w:1300,h: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540" t="11905" r="9373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80" cy="1336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5D5CE26" w14:textId="56869807" w:rsidR="00117D11" w:rsidRPr="00240518" w:rsidRDefault="00117D11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Bicycles</w:t>
            </w:r>
          </w:p>
          <w:p w14:paraId="5D0DC68C" w14:textId="5C8CB924" w:rsidR="00E5789A" w:rsidRPr="00117D11" w:rsidRDefault="00E5789A" w:rsidP="00E5789A">
            <w:pPr>
              <w:spacing w:after="0" w:line="276" w:lineRule="auto"/>
              <w:rPr>
                <w:b/>
                <w:bCs/>
                <w:color w:val="00B0F0"/>
                <w:sz w:val="24"/>
                <w:szCs w:val="24"/>
              </w:rPr>
            </w:pPr>
            <w:r w:rsidRPr="00117D11">
              <w:rPr>
                <w:b/>
                <w:bCs/>
                <w:color w:val="auto"/>
                <w:sz w:val="24"/>
                <w:szCs w:val="24"/>
              </w:rPr>
              <w:t>Gate City Bike Coop</w:t>
            </w:r>
          </w:p>
          <w:p w14:paraId="7486CA0A" w14:textId="1FE2F60E" w:rsidR="00E5789A" w:rsidRPr="00117D11" w:rsidRDefault="00D14093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</w:t>
            </w:r>
            <w:r w:rsidR="00E5789A" w:rsidRPr="00117D11">
              <w:rPr>
                <w:color w:val="auto"/>
                <w:sz w:val="24"/>
                <w:szCs w:val="24"/>
              </w:rPr>
              <w:t>o cost bikes for those who are eligible.</w:t>
            </w:r>
            <w:r w:rsidR="00762210" w:rsidRPr="00117D11">
              <w:rPr>
                <w:color w:val="auto"/>
                <w:sz w:val="24"/>
                <w:szCs w:val="24"/>
              </w:rPr>
              <w:t xml:space="preserve"> </w:t>
            </w:r>
          </w:p>
          <w:p w14:paraId="7201D206" w14:textId="77777777" w:rsidR="00E5789A" w:rsidRPr="002C4280" w:rsidRDefault="00E5789A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3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www.gatecitybikecoop.org</w:t>
              </w:r>
            </w:hyperlink>
          </w:p>
          <w:p w14:paraId="4AE31BB4" w14:textId="77777777" w:rsidR="00E5789A" w:rsidRPr="002C4280" w:rsidRDefault="00E5789A" w:rsidP="00E5789A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 w:rsidRPr="002C4280">
              <w:rPr>
                <w:color w:val="auto"/>
                <w:sz w:val="24"/>
                <w:szCs w:val="24"/>
              </w:rPr>
              <w:t>(603) 759 9056</w:t>
            </w:r>
          </w:p>
          <w:p w14:paraId="70045DC6" w14:textId="5FE1A6F5" w:rsidR="00CC7DED" w:rsidRPr="00CC7DED" w:rsidRDefault="00E5789A" w:rsidP="00CC7DED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Taxi Services</w:t>
            </w:r>
            <w:r w:rsidR="00CC7DED">
              <w:t xml:space="preserve"> </w:t>
            </w:r>
          </w:p>
          <w:p w14:paraId="4884574B" w14:textId="0A394CE5" w:rsidR="00CC7DED" w:rsidRDefault="00CC7DED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w:t>Granite State Taxi – (603) 417-6116</w:t>
            </w:r>
          </w:p>
          <w:p w14:paraId="7371D5DA" w14:textId="77777777" w:rsidR="00CC7DED" w:rsidRPr="00117D11" w:rsidRDefault="00CC7DED" w:rsidP="00CC7DED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>Milford Taxi – (603) 672 3344</w:t>
            </w:r>
          </w:p>
          <w:p w14:paraId="5289E3FB" w14:textId="25ECBDB8" w:rsidR="00E5789A" w:rsidRPr="00117D11" w:rsidRDefault="00E5789A" w:rsidP="00E5789A">
            <w:pPr>
              <w:spacing w:after="0" w:line="276" w:lineRule="auto"/>
              <w:rPr>
                <w:noProof/>
                <w:color w:val="auto"/>
                <w:sz w:val="24"/>
                <w:szCs w:val="24"/>
              </w:rPr>
            </w:pPr>
            <w:r w:rsidRPr="00117D11">
              <w:rPr>
                <w:noProof/>
                <w:color w:val="auto"/>
                <w:sz w:val="24"/>
                <w:szCs w:val="24"/>
              </w:rPr>
              <w:t xml:space="preserve">SK Taxi – 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(</w:t>
            </w:r>
            <w:r w:rsidRPr="00117D11">
              <w:rPr>
                <w:noProof/>
                <w:color w:val="auto"/>
                <w:sz w:val="24"/>
                <w:szCs w:val="24"/>
              </w:rPr>
              <w:t>603</w:t>
            </w:r>
            <w:r w:rsidR="00762210" w:rsidRPr="00117D11">
              <w:rPr>
                <w:noProof/>
                <w:color w:val="auto"/>
                <w:sz w:val="24"/>
                <w:szCs w:val="24"/>
              </w:rPr>
              <w:t>)</w:t>
            </w:r>
            <w:r w:rsidRPr="00117D11">
              <w:rPr>
                <w:noProof/>
                <w:color w:val="auto"/>
                <w:sz w:val="24"/>
                <w:szCs w:val="24"/>
              </w:rPr>
              <w:t xml:space="preserve"> 882 5155 </w:t>
            </w:r>
          </w:p>
          <w:p w14:paraId="0EFC0507" w14:textId="687275F8" w:rsidR="00E5789A" w:rsidRPr="00240518" w:rsidRDefault="00E5789A" w:rsidP="002C4280">
            <w:pPr>
              <w:pStyle w:val="Heading1"/>
              <w:rPr>
                <w:noProof/>
                <w:color w:val="00B050"/>
                <w:sz w:val="30"/>
                <w:szCs w:val="30"/>
              </w:rPr>
            </w:pPr>
            <w:r w:rsidRPr="00240518">
              <w:rPr>
                <w:noProof/>
                <w:color w:val="00B050"/>
                <w:sz w:val="30"/>
                <w:szCs w:val="30"/>
              </w:rPr>
              <w:t>Transportation Coalition</w:t>
            </w:r>
            <w:r w:rsidR="002C4280" w:rsidRPr="00240518">
              <w:rPr>
                <w:noProof/>
                <w:color w:val="00B050"/>
                <w:sz w:val="30"/>
                <w:szCs w:val="30"/>
              </w:rPr>
              <w:t>s</w:t>
            </w:r>
          </w:p>
          <w:p w14:paraId="7559A625" w14:textId="77777777" w:rsidR="00E5789A" w:rsidRPr="002C4280" w:rsidRDefault="00E5789A" w:rsidP="005D23A8">
            <w:pPr>
              <w:spacing w:after="0" w:line="240" w:lineRule="auto"/>
              <w:rPr>
                <w:b/>
                <w:bCs/>
                <w:noProof/>
                <w:color w:val="auto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>CommuteSmartNH</w:t>
            </w:r>
          </w:p>
          <w:p w14:paraId="0B47DA06" w14:textId="53918ED8" w:rsidR="00E5789A" w:rsidRPr="002C4280" w:rsidRDefault="00E5789A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4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www.commutesmartnh.org</w:t>
              </w:r>
            </w:hyperlink>
          </w:p>
          <w:p w14:paraId="40870DDE" w14:textId="6AB38E23" w:rsidR="00E5789A" w:rsidRPr="00E61A53" w:rsidRDefault="00E5789A" w:rsidP="005D23A8">
            <w:pPr>
              <w:spacing w:after="0" w:line="240" w:lineRule="auto"/>
              <w:rPr>
                <w:color w:val="auto"/>
                <w:sz w:val="10"/>
                <w:szCs w:val="10"/>
              </w:rPr>
            </w:pPr>
          </w:p>
          <w:p w14:paraId="06998E0C" w14:textId="6777BAE6" w:rsidR="00762210" w:rsidRPr="002C4280" w:rsidRDefault="00762210" w:rsidP="005D23A8">
            <w:pPr>
              <w:spacing w:after="0" w:line="240" w:lineRule="auto"/>
              <w:rPr>
                <w:b/>
                <w:bCs/>
                <w:noProof/>
                <w:color w:val="00B0F0"/>
                <w:sz w:val="24"/>
                <w:szCs w:val="24"/>
              </w:rPr>
            </w:pPr>
            <w:r w:rsidRPr="002C4280">
              <w:rPr>
                <w:b/>
                <w:bCs/>
                <w:noProof/>
                <w:color w:val="auto"/>
                <w:sz w:val="24"/>
                <w:szCs w:val="24"/>
              </w:rPr>
              <w:t xml:space="preserve">Volunteer Driver Program Network </w:t>
            </w:r>
          </w:p>
          <w:p w14:paraId="2E94EDD4" w14:textId="07FD2B4F" w:rsidR="00762210" w:rsidRPr="002C4280" w:rsidRDefault="00762210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5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www.NHVDP.org</w:t>
              </w:r>
            </w:hyperlink>
          </w:p>
          <w:p w14:paraId="40A045C9" w14:textId="77777777" w:rsidR="005D23A8" w:rsidRPr="00E61A53" w:rsidRDefault="005D23A8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34796F8D" w14:textId="127F81B9" w:rsidR="00117D11" w:rsidRPr="00762210" w:rsidRDefault="00762210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Transport NH</w:t>
            </w:r>
          </w:p>
          <w:p w14:paraId="707EB61C" w14:textId="2CEC9643" w:rsidR="00117D11" w:rsidRPr="002C4280" w:rsidRDefault="002D11C6" w:rsidP="005D23A8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hyperlink r:id="rId26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www.TransportNH.org</w:t>
              </w:r>
            </w:hyperlink>
          </w:p>
          <w:p w14:paraId="57CD5ED7" w14:textId="77777777" w:rsidR="00CF7CBD" w:rsidRPr="00E61A53" w:rsidRDefault="00CF7CBD" w:rsidP="005D23A8">
            <w:pPr>
              <w:spacing w:after="0" w:line="240" w:lineRule="auto"/>
              <w:rPr>
                <w:b/>
                <w:bCs/>
                <w:color w:val="auto"/>
                <w:sz w:val="10"/>
                <w:szCs w:val="10"/>
              </w:rPr>
            </w:pPr>
          </w:p>
          <w:p w14:paraId="5E885430" w14:textId="1A12A194" w:rsidR="005D23A8" w:rsidRPr="00117D11" w:rsidRDefault="005D23A8" w:rsidP="005D23A8">
            <w:pPr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State Coordinating Council</w:t>
            </w:r>
          </w:p>
          <w:p w14:paraId="141269DA" w14:textId="00847AC5" w:rsidR="00007663" w:rsidRDefault="00BE0E71">
            <w:pPr>
              <w:rPr>
                <w:rStyle w:val="Hyperlink"/>
                <w:color w:val="auto"/>
                <w:sz w:val="24"/>
                <w:szCs w:val="24"/>
              </w:rPr>
            </w:pPr>
            <w:hyperlink r:id="rId27" w:history="1">
              <w:r w:rsidRPr="002C4280">
                <w:rPr>
                  <w:rStyle w:val="Hyperlink"/>
                  <w:color w:val="auto"/>
                  <w:sz w:val="24"/>
                  <w:szCs w:val="24"/>
                </w:rPr>
                <w:t>www.nh.gov/dot/programs/scc</w:t>
              </w:r>
            </w:hyperlink>
          </w:p>
          <w:p w14:paraId="3187D65A" w14:textId="118DE658" w:rsidR="00A97696" w:rsidRPr="00A97696" w:rsidRDefault="00A97696">
            <w:pPr>
              <w:rPr>
                <w:color w:val="auto"/>
                <w:sz w:val="28"/>
                <w:szCs w:val="28"/>
              </w:rPr>
            </w:pPr>
            <w:r w:rsidRPr="00A97696">
              <w:rPr>
                <w:rStyle w:val="Hyperlink"/>
                <w:sz w:val="28"/>
                <w:szCs w:val="28"/>
              </w:rPr>
              <w:t>www.keepnhmoving.org</w:t>
            </w:r>
          </w:p>
          <w:p w14:paraId="4A996E1B" w14:textId="77777777" w:rsidR="00BE0E71" w:rsidRPr="00240518" w:rsidRDefault="00E61A53" w:rsidP="00E61A53">
            <w:pPr>
              <w:spacing w:after="0" w:line="276" w:lineRule="auto"/>
              <w:rPr>
                <w:b/>
                <w:bCs/>
                <w:noProof/>
                <w:color w:val="00B050"/>
                <w:sz w:val="30"/>
                <w:szCs w:val="30"/>
              </w:rPr>
            </w:pPr>
            <w:r w:rsidRPr="00240518">
              <w:rPr>
                <w:b/>
                <w:bCs/>
                <w:noProof/>
                <w:color w:val="00B050"/>
                <w:sz w:val="30"/>
                <w:szCs w:val="30"/>
              </w:rPr>
              <w:t>Medicaid Transportation</w:t>
            </w:r>
          </w:p>
          <w:p w14:paraId="4A2A3197" w14:textId="6ED4AC89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hyperlink r:id="rId28" w:history="1">
              <w:r w:rsidRPr="009E7FF9">
                <w:rPr>
                  <w:rStyle w:val="Hyperlink"/>
                  <w:sz w:val="24"/>
                  <w:szCs w:val="24"/>
                </w:rPr>
                <w:t>www.dhhs.nh.gov</w:t>
              </w:r>
            </w:hyperlink>
          </w:p>
          <w:p w14:paraId="5F33271C" w14:textId="589AEAAF" w:rsidR="00E61A53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  <w:p w14:paraId="56D0AF06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4F70AFD8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082AFA75" w14:textId="77777777" w:rsidR="0003227B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77A25640" w14:textId="77777777" w:rsidR="0003227B" w:rsidRPr="002C4280" w:rsidRDefault="0003227B" w:rsidP="00E61A53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</w:p>
          <w:p w14:paraId="219EC3BC" w14:textId="2AEC6989" w:rsidR="00E61A53" w:rsidRPr="00E61A53" w:rsidRDefault="00E61A53"/>
        </w:tc>
      </w:tr>
    </w:tbl>
    <w:p w14:paraId="249BA602" w14:textId="4627C5E6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A423DDE"/>
    <w:multiLevelType w:val="hybridMultilevel"/>
    <w:tmpl w:val="6D1686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470EB"/>
    <w:multiLevelType w:val="hybridMultilevel"/>
    <w:tmpl w:val="560A1B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899405">
    <w:abstractNumId w:val="0"/>
  </w:num>
  <w:num w:numId="2" w16cid:durableId="511141799">
    <w:abstractNumId w:val="0"/>
  </w:num>
  <w:num w:numId="3" w16cid:durableId="1127700401">
    <w:abstractNumId w:val="0"/>
    <w:lvlOverride w:ilvl="0">
      <w:startOverride w:val="1"/>
    </w:lvlOverride>
  </w:num>
  <w:num w:numId="4" w16cid:durableId="684333307">
    <w:abstractNumId w:val="0"/>
    <w:lvlOverride w:ilvl="0">
      <w:startOverride w:val="1"/>
    </w:lvlOverride>
  </w:num>
  <w:num w:numId="5" w16cid:durableId="1958682250">
    <w:abstractNumId w:val="0"/>
    <w:lvlOverride w:ilvl="0">
      <w:startOverride w:val="1"/>
    </w:lvlOverride>
  </w:num>
  <w:num w:numId="6" w16cid:durableId="1351566627">
    <w:abstractNumId w:val="0"/>
  </w:num>
  <w:num w:numId="7" w16cid:durableId="230311753">
    <w:abstractNumId w:val="1"/>
  </w:num>
  <w:num w:numId="8" w16cid:durableId="461777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wszQwNrIwMrUwNDFR0lEKTi0uzszPAykwNK4FAHS3+k0tAAAA"/>
  </w:docVars>
  <w:rsids>
    <w:rsidRoot w:val="00E71001"/>
    <w:rsid w:val="00007663"/>
    <w:rsid w:val="0003227B"/>
    <w:rsid w:val="000427EE"/>
    <w:rsid w:val="000800BE"/>
    <w:rsid w:val="000A1780"/>
    <w:rsid w:val="000A38FC"/>
    <w:rsid w:val="00117D11"/>
    <w:rsid w:val="00232150"/>
    <w:rsid w:val="00240518"/>
    <w:rsid w:val="00254198"/>
    <w:rsid w:val="00257185"/>
    <w:rsid w:val="002B0B23"/>
    <w:rsid w:val="002C4280"/>
    <w:rsid w:val="002D11C6"/>
    <w:rsid w:val="00301A71"/>
    <w:rsid w:val="003809CB"/>
    <w:rsid w:val="003823C5"/>
    <w:rsid w:val="0042547E"/>
    <w:rsid w:val="00456BB8"/>
    <w:rsid w:val="00490463"/>
    <w:rsid w:val="004A0D7B"/>
    <w:rsid w:val="0051080C"/>
    <w:rsid w:val="005D23A8"/>
    <w:rsid w:val="005E0007"/>
    <w:rsid w:val="006062A2"/>
    <w:rsid w:val="006415DE"/>
    <w:rsid w:val="00652539"/>
    <w:rsid w:val="0068315F"/>
    <w:rsid w:val="006B5DFB"/>
    <w:rsid w:val="006F3EBD"/>
    <w:rsid w:val="007561E0"/>
    <w:rsid w:val="00760ED7"/>
    <w:rsid w:val="00762210"/>
    <w:rsid w:val="007C122D"/>
    <w:rsid w:val="007D2F7B"/>
    <w:rsid w:val="007E5807"/>
    <w:rsid w:val="00841CFF"/>
    <w:rsid w:val="00842760"/>
    <w:rsid w:val="008649A8"/>
    <w:rsid w:val="008C153D"/>
    <w:rsid w:val="0093378D"/>
    <w:rsid w:val="00A1071D"/>
    <w:rsid w:val="00A65B73"/>
    <w:rsid w:val="00A97696"/>
    <w:rsid w:val="00AB01F6"/>
    <w:rsid w:val="00AB606B"/>
    <w:rsid w:val="00AC1667"/>
    <w:rsid w:val="00B1693C"/>
    <w:rsid w:val="00B35EDF"/>
    <w:rsid w:val="00B71C96"/>
    <w:rsid w:val="00BC0A7B"/>
    <w:rsid w:val="00BE0E71"/>
    <w:rsid w:val="00C721E7"/>
    <w:rsid w:val="00CC7DED"/>
    <w:rsid w:val="00CF7CBD"/>
    <w:rsid w:val="00D01DF0"/>
    <w:rsid w:val="00D14093"/>
    <w:rsid w:val="00D77981"/>
    <w:rsid w:val="00D86090"/>
    <w:rsid w:val="00D9690E"/>
    <w:rsid w:val="00DE0156"/>
    <w:rsid w:val="00E20216"/>
    <w:rsid w:val="00E408FB"/>
    <w:rsid w:val="00E5789A"/>
    <w:rsid w:val="00E61A53"/>
    <w:rsid w:val="00E61A9C"/>
    <w:rsid w:val="00E71001"/>
    <w:rsid w:val="00E948A4"/>
    <w:rsid w:val="00EC5787"/>
    <w:rsid w:val="00F47EE1"/>
    <w:rsid w:val="00F805B7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30C610"/>
  <w15:chartTrackingRefBased/>
  <w15:docId w15:val="{627C51F0-2C5B-43AA-8639-ED9A7709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E948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62A2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2A2"/>
    <w:rPr>
      <w:color w:val="605E5C"/>
      <w:shd w:val="clear" w:color="auto" w:fill="E1DFDD"/>
    </w:rPr>
  </w:style>
  <w:style w:type="paragraph" w:customStyle="1" w:styleId="BlockHeading">
    <w:name w:val="Block Heading"/>
    <w:basedOn w:val="Normal"/>
    <w:uiPriority w:val="1"/>
    <w:qFormat/>
    <w:rsid w:val="00301A71"/>
    <w:pPr>
      <w:spacing w:before="72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yperlink" Target="http://www.SouheganValleyRides.org" TargetMode="External"/><Relationship Id="rId26" Type="http://schemas.openxmlformats.org/officeDocument/2006/relationships/hyperlink" Target="http://www.TransportNH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http://www.nashuarpc.org" TargetMode="External"/><Relationship Id="rId17" Type="http://schemas.openxmlformats.org/officeDocument/2006/relationships/hyperlink" Target="http://www.RideBigBlue.com" TargetMode="External"/><Relationship Id="rId25" Type="http://schemas.openxmlformats.org/officeDocument/2006/relationships/hyperlink" Target="http://www.NHVDP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www.bostonexpressbus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www.commutesmartnh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hyperlink" Target="http://www.gatecitybikecoop.org" TargetMode="External"/><Relationship Id="rId28" Type="http://schemas.openxmlformats.org/officeDocument/2006/relationships/hyperlink" Target="http://www.dhhs.nh.gov" TargetMode="External"/><Relationship Id="rId10" Type="http://schemas.openxmlformats.org/officeDocument/2006/relationships/hyperlink" Target="http://www.nashuarpc.org" TargetMode="External"/><Relationship Id="rId19" Type="http://schemas.openxmlformats.org/officeDocument/2006/relationships/hyperlink" Target="http://www.mtabus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image" Target="media/image8.jpeg"/><Relationship Id="rId27" Type="http://schemas.openxmlformats.org/officeDocument/2006/relationships/hyperlink" Target="http://www.nh.gov/dot/programs/scc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Business%20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3</TotalTime>
  <Pages>2</Pages>
  <Words>320</Words>
  <Characters>2119</Characters>
  <Application>Microsoft Office Word</Application>
  <DocSecurity>0</DocSecurity>
  <Lines>162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7 CC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</dc:creator>
  <cp:lastModifiedBy>Donna Marceau</cp:lastModifiedBy>
  <cp:revision>3</cp:revision>
  <cp:lastPrinted>2026-04-23T18:23:00Z</cp:lastPrinted>
  <dcterms:created xsi:type="dcterms:W3CDTF">2026-04-23T17:50:00Z</dcterms:created>
  <dcterms:modified xsi:type="dcterms:W3CDTF">2026-04-23T18:23:00Z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